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20A" w:rsidRPr="00D37976" w:rsidRDefault="00A6520A" w:rsidP="00EF6E6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Открытый отчет</w:t>
      </w:r>
    </w:p>
    <w:p w:rsidR="00A6520A" w:rsidRDefault="00A6520A" w:rsidP="00485C94">
      <w:pPr>
        <w:jc w:val="center"/>
        <w:rPr>
          <w:b/>
          <w:bCs/>
          <w:sz w:val="28"/>
          <w:szCs w:val="28"/>
        </w:rPr>
      </w:pPr>
      <w:r w:rsidRPr="00D37976">
        <w:rPr>
          <w:b/>
          <w:bCs/>
          <w:sz w:val="28"/>
          <w:szCs w:val="28"/>
        </w:rPr>
        <w:t>о работе профсоюзного комитета</w:t>
      </w:r>
      <w:r>
        <w:rPr>
          <w:b/>
          <w:bCs/>
          <w:sz w:val="28"/>
          <w:szCs w:val="28"/>
        </w:rPr>
        <w:t xml:space="preserve"> за 2024 год.</w:t>
      </w:r>
    </w:p>
    <w:p w:rsidR="00A6520A" w:rsidRPr="00D37976" w:rsidRDefault="00A6520A" w:rsidP="00485C94">
      <w:pPr>
        <w:jc w:val="center"/>
        <w:rPr>
          <w:b/>
          <w:bCs/>
          <w:sz w:val="28"/>
          <w:szCs w:val="28"/>
        </w:rPr>
      </w:pPr>
    </w:p>
    <w:p w:rsidR="00A6520A" w:rsidRPr="00847AB8" w:rsidRDefault="00A6520A" w:rsidP="00847AB8">
      <w:pPr>
        <w:jc w:val="right"/>
        <w:rPr>
          <w:i/>
          <w:iCs/>
          <w:sz w:val="28"/>
          <w:szCs w:val="28"/>
        </w:rPr>
      </w:pPr>
      <w:r w:rsidRPr="00847AB8">
        <w:rPr>
          <w:i/>
          <w:iCs/>
          <w:sz w:val="28"/>
          <w:szCs w:val="28"/>
        </w:rPr>
        <w:t>Председатель первичной</w:t>
      </w:r>
    </w:p>
    <w:p w:rsidR="00A6520A" w:rsidRPr="00847AB8" w:rsidRDefault="00A6520A" w:rsidP="00847AB8">
      <w:pPr>
        <w:jc w:val="right"/>
        <w:rPr>
          <w:i/>
          <w:iCs/>
          <w:sz w:val="28"/>
          <w:szCs w:val="28"/>
        </w:rPr>
      </w:pPr>
      <w:r w:rsidRPr="00847AB8">
        <w:rPr>
          <w:i/>
          <w:iCs/>
          <w:sz w:val="28"/>
          <w:szCs w:val="28"/>
        </w:rPr>
        <w:t xml:space="preserve"> профсоюзной организации </w:t>
      </w:r>
    </w:p>
    <w:p w:rsidR="00A6520A" w:rsidRPr="00847AB8" w:rsidRDefault="00A6520A" w:rsidP="00847AB8">
      <w:pPr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МАДОУ «Д</w:t>
      </w:r>
      <w:r w:rsidRPr="00485C94">
        <w:rPr>
          <w:i/>
          <w:iCs/>
          <w:sz w:val="28"/>
          <w:szCs w:val="28"/>
        </w:rPr>
        <w:t>/</w:t>
      </w:r>
      <w:r>
        <w:rPr>
          <w:i/>
          <w:iCs/>
          <w:sz w:val="28"/>
          <w:szCs w:val="28"/>
        </w:rPr>
        <w:t>с  №94</w:t>
      </w:r>
      <w:r w:rsidRPr="00847AB8">
        <w:rPr>
          <w:i/>
          <w:iCs/>
          <w:sz w:val="28"/>
          <w:szCs w:val="28"/>
        </w:rPr>
        <w:t>»</w:t>
      </w:r>
    </w:p>
    <w:p w:rsidR="00A6520A" w:rsidRPr="00847AB8" w:rsidRDefault="00A6520A" w:rsidP="00847AB8">
      <w:pPr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Загидуллина З.Р.</w:t>
      </w:r>
    </w:p>
    <w:p w:rsidR="00A6520A" w:rsidRDefault="00A6520A" w:rsidP="00EF6E64">
      <w:pPr>
        <w:jc w:val="both"/>
        <w:rPr>
          <w:sz w:val="28"/>
          <w:szCs w:val="28"/>
        </w:rPr>
      </w:pPr>
      <w:r w:rsidRPr="00D37976">
        <w:rPr>
          <w:sz w:val="28"/>
          <w:szCs w:val="28"/>
        </w:rPr>
        <w:t xml:space="preserve">Численность членов профсоюза: </w:t>
      </w:r>
      <w:r>
        <w:rPr>
          <w:sz w:val="28"/>
          <w:szCs w:val="28"/>
        </w:rPr>
        <w:t xml:space="preserve">47 </w:t>
      </w:r>
      <w:r w:rsidRPr="00D37976">
        <w:rPr>
          <w:sz w:val="28"/>
          <w:szCs w:val="28"/>
        </w:rPr>
        <w:t>человек</w:t>
      </w:r>
    </w:p>
    <w:p w:rsidR="00A6520A" w:rsidRPr="00D37976" w:rsidRDefault="00A6520A" w:rsidP="00EF6E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</w:t>
      </w:r>
      <w:r w:rsidRPr="00D37976">
        <w:rPr>
          <w:sz w:val="28"/>
          <w:szCs w:val="28"/>
        </w:rPr>
        <w:t xml:space="preserve">еработающих пенсионеров – </w:t>
      </w:r>
      <w:r>
        <w:rPr>
          <w:sz w:val="28"/>
          <w:szCs w:val="28"/>
        </w:rPr>
        <w:t>15 человек</w:t>
      </w:r>
    </w:p>
    <w:p w:rsidR="00A6520A" w:rsidRDefault="00A6520A" w:rsidP="00E01F60">
      <w:pPr>
        <w:jc w:val="both"/>
        <w:rPr>
          <w:sz w:val="28"/>
          <w:szCs w:val="28"/>
        </w:rPr>
      </w:pPr>
      <w:r w:rsidRPr="00D37976">
        <w:rPr>
          <w:sz w:val="28"/>
          <w:szCs w:val="28"/>
        </w:rPr>
        <w:t>Охват профсоюзным членством – 9</w:t>
      </w:r>
      <w:r>
        <w:rPr>
          <w:sz w:val="28"/>
          <w:szCs w:val="28"/>
        </w:rPr>
        <w:t>4</w:t>
      </w:r>
      <w:r w:rsidRPr="00D37976">
        <w:rPr>
          <w:sz w:val="28"/>
          <w:szCs w:val="28"/>
        </w:rPr>
        <w:t>%</w:t>
      </w:r>
    </w:p>
    <w:p w:rsidR="00A6520A" w:rsidRPr="00CE1E57" w:rsidRDefault="00A6520A" w:rsidP="00CE1E57">
      <w:pPr>
        <w:ind w:left="720"/>
        <w:jc w:val="both"/>
        <w:rPr>
          <w:sz w:val="28"/>
          <w:szCs w:val="28"/>
        </w:rPr>
      </w:pPr>
    </w:p>
    <w:p w:rsidR="00A6520A" w:rsidRPr="00CE1E57" w:rsidRDefault="00A6520A" w:rsidP="00CE1E57">
      <w:pPr>
        <w:jc w:val="both"/>
        <w:rPr>
          <w:sz w:val="28"/>
          <w:szCs w:val="28"/>
        </w:rPr>
      </w:pPr>
      <w:r w:rsidRPr="00CE1E57">
        <w:rPr>
          <w:sz w:val="28"/>
          <w:szCs w:val="28"/>
        </w:rPr>
        <w:tab/>
        <w:t>За отчетный период составом про</w:t>
      </w:r>
      <w:r>
        <w:rPr>
          <w:sz w:val="28"/>
          <w:szCs w:val="28"/>
        </w:rPr>
        <w:t>фкома нашего сада в количестве 7</w:t>
      </w:r>
      <w:r w:rsidRPr="00CE1E57">
        <w:rPr>
          <w:sz w:val="28"/>
          <w:szCs w:val="28"/>
        </w:rPr>
        <w:t xml:space="preserve"> человек работали с целью:</w:t>
      </w:r>
    </w:p>
    <w:p w:rsidR="00A6520A" w:rsidRPr="00CE1E57" w:rsidRDefault="00A6520A" w:rsidP="00CE1E57">
      <w:pPr>
        <w:ind w:left="360"/>
        <w:jc w:val="both"/>
        <w:rPr>
          <w:sz w:val="28"/>
          <w:szCs w:val="28"/>
        </w:rPr>
      </w:pPr>
      <w:r w:rsidRPr="00CE1E57">
        <w:rPr>
          <w:sz w:val="28"/>
          <w:szCs w:val="28"/>
        </w:rPr>
        <w:t xml:space="preserve">Повышение эффективности работы и усиление роли первичной профсоюзной организации нашего сада в защите социально-трудовых прав и интересов членов профсоюза. </w:t>
      </w:r>
    </w:p>
    <w:p w:rsidR="00A6520A" w:rsidRPr="00CE1E57" w:rsidRDefault="00A6520A" w:rsidP="00CE1E57">
      <w:pPr>
        <w:ind w:left="360"/>
        <w:jc w:val="both"/>
        <w:rPr>
          <w:sz w:val="28"/>
          <w:szCs w:val="28"/>
        </w:rPr>
      </w:pPr>
      <w:r w:rsidRPr="00CE1E57">
        <w:rPr>
          <w:sz w:val="28"/>
          <w:szCs w:val="28"/>
        </w:rPr>
        <w:t>Стремились выполнять поставленные задачи.</w:t>
      </w:r>
    </w:p>
    <w:p w:rsidR="00A6520A" w:rsidRPr="00CE1E57" w:rsidRDefault="00A6520A" w:rsidP="00CE1E57">
      <w:pPr>
        <w:ind w:left="720"/>
        <w:jc w:val="center"/>
        <w:rPr>
          <w:sz w:val="28"/>
          <w:szCs w:val="28"/>
        </w:rPr>
      </w:pPr>
    </w:p>
    <w:p w:rsidR="00A6520A" w:rsidRPr="00CE1E57" w:rsidRDefault="00A6520A" w:rsidP="00CE1E57">
      <w:pPr>
        <w:ind w:left="720"/>
        <w:jc w:val="center"/>
        <w:rPr>
          <w:sz w:val="28"/>
          <w:szCs w:val="28"/>
        </w:rPr>
      </w:pPr>
      <w:r w:rsidRPr="00CE1E57">
        <w:rPr>
          <w:sz w:val="28"/>
          <w:szCs w:val="28"/>
        </w:rPr>
        <w:t>Задачи:</w:t>
      </w:r>
    </w:p>
    <w:p w:rsidR="00A6520A" w:rsidRPr="00CE1E57" w:rsidRDefault="00A6520A" w:rsidP="00CE1E57">
      <w:pPr>
        <w:ind w:left="720"/>
        <w:jc w:val="center"/>
        <w:rPr>
          <w:sz w:val="28"/>
          <w:szCs w:val="28"/>
        </w:rPr>
      </w:pPr>
    </w:p>
    <w:p w:rsidR="00A6520A" w:rsidRPr="00CE1E57" w:rsidRDefault="00A6520A" w:rsidP="00CE1E57">
      <w:pPr>
        <w:numPr>
          <w:ilvl w:val="0"/>
          <w:numId w:val="2"/>
        </w:numPr>
        <w:jc w:val="both"/>
        <w:rPr>
          <w:sz w:val="28"/>
          <w:szCs w:val="28"/>
        </w:rPr>
      </w:pPr>
      <w:r w:rsidRPr="00CE1E57">
        <w:rPr>
          <w:sz w:val="28"/>
          <w:szCs w:val="28"/>
        </w:rPr>
        <w:t>Укрепление организованного единства.</w:t>
      </w:r>
    </w:p>
    <w:p w:rsidR="00A6520A" w:rsidRPr="00CE1E57" w:rsidRDefault="00A6520A" w:rsidP="00CE1E57">
      <w:pPr>
        <w:numPr>
          <w:ilvl w:val="0"/>
          <w:numId w:val="2"/>
        </w:numPr>
        <w:jc w:val="both"/>
        <w:rPr>
          <w:sz w:val="28"/>
          <w:szCs w:val="28"/>
        </w:rPr>
      </w:pPr>
      <w:r w:rsidRPr="00CE1E57">
        <w:rPr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A6520A" w:rsidRPr="00CE1E57" w:rsidRDefault="00A6520A" w:rsidP="00CE1E57">
      <w:pPr>
        <w:numPr>
          <w:ilvl w:val="0"/>
          <w:numId w:val="2"/>
        </w:numPr>
        <w:jc w:val="both"/>
        <w:rPr>
          <w:sz w:val="28"/>
          <w:szCs w:val="28"/>
        </w:rPr>
      </w:pPr>
      <w:r w:rsidRPr="00CE1E57">
        <w:rPr>
          <w:sz w:val="28"/>
          <w:szCs w:val="28"/>
        </w:rPr>
        <w:t>Совершенствование информационной работы.</w:t>
      </w:r>
    </w:p>
    <w:p w:rsidR="00A6520A" w:rsidRPr="00CE1E57" w:rsidRDefault="00A6520A" w:rsidP="00CE1E57">
      <w:pPr>
        <w:numPr>
          <w:ilvl w:val="0"/>
          <w:numId w:val="2"/>
        </w:numPr>
        <w:jc w:val="both"/>
        <w:rPr>
          <w:sz w:val="28"/>
          <w:szCs w:val="28"/>
        </w:rPr>
      </w:pPr>
      <w:r w:rsidRPr="00CE1E57">
        <w:rPr>
          <w:sz w:val="28"/>
          <w:szCs w:val="28"/>
        </w:rPr>
        <w:t>Оздоровление членов коллектива через здоровьесберегающие технологии.</w:t>
      </w:r>
    </w:p>
    <w:p w:rsidR="00A6520A" w:rsidRPr="00CE1E57" w:rsidRDefault="00A6520A" w:rsidP="00CE1E57">
      <w:pPr>
        <w:jc w:val="both"/>
        <w:rPr>
          <w:sz w:val="28"/>
          <w:szCs w:val="28"/>
        </w:rPr>
      </w:pPr>
    </w:p>
    <w:p w:rsidR="00A6520A" w:rsidRPr="00CE1E57" w:rsidRDefault="00A6520A" w:rsidP="00CE1E57">
      <w:pPr>
        <w:shd w:val="clear" w:color="auto" w:fill="FFFFFF"/>
        <w:ind w:firstLine="288"/>
        <w:jc w:val="both"/>
        <w:textAlignment w:val="baseline"/>
        <w:rPr>
          <w:color w:val="000000"/>
          <w:sz w:val="28"/>
          <w:szCs w:val="28"/>
        </w:rPr>
      </w:pPr>
      <w:r w:rsidRPr="00CE1E57">
        <w:rPr>
          <w:color w:val="000000"/>
          <w:sz w:val="28"/>
          <w:szCs w:val="28"/>
          <w:bdr w:val="none" w:sz="0" w:space="0" w:color="auto" w:frame="1"/>
        </w:rPr>
        <w:t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Деятельность профсоюзного комитета первичной профсоюзной организации МАДОУ №94 «Лилия» основывается на требованиях:</w:t>
      </w:r>
    </w:p>
    <w:p w:rsidR="00A6520A" w:rsidRPr="00CE1E57" w:rsidRDefault="00A6520A" w:rsidP="00CE1E57">
      <w:pPr>
        <w:numPr>
          <w:ilvl w:val="0"/>
          <w:numId w:val="7"/>
        </w:numPr>
        <w:shd w:val="clear" w:color="auto" w:fill="FFFFFF"/>
        <w:spacing w:after="192"/>
        <w:ind w:left="288"/>
        <w:jc w:val="both"/>
        <w:textAlignment w:val="baseline"/>
        <w:rPr>
          <w:color w:val="000000"/>
          <w:sz w:val="28"/>
          <w:szCs w:val="28"/>
        </w:rPr>
      </w:pPr>
      <w:r w:rsidRPr="00CE1E57">
        <w:rPr>
          <w:color w:val="000000"/>
          <w:sz w:val="28"/>
          <w:szCs w:val="28"/>
        </w:rPr>
        <w:t>Устава профсоюза работников народного образования и науки РФ;</w:t>
      </w:r>
    </w:p>
    <w:p w:rsidR="00A6520A" w:rsidRPr="00CE1E57" w:rsidRDefault="00A6520A" w:rsidP="00A171AD">
      <w:pPr>
        <w:numPr>
          <w:ilvl w:val="0"/>
          <w:numId w:val="7"/>
        </w:numPr>
        <w:shd w:val="clear" w:color="auto" w:fill="FFFFFF"/>
        <w:ind w:left="288"/>
        <w:jc w:val="both"/>
        <w:textAlignment w:val="baseline"/>
        <w:rPr>
          <w:color w:val="000000"/>
          <w:sz w:val="28"/>
          <w:szCs w:val="28"/>
        </w:rPr>
      </w:pPr>
      <w:r w:rsidRPr="00CE1E57">
        <w:rPr>
          <w:color w:val="000000"/>
          <w:sz w:val="28"/>
          <w:szCs w:val="28"/>
        </w:rPr>
        <w:t> Коллективного договора.</w:t>
      </w:r>
    </w:p>
    <w:p w:rsidR="00A6520A" w:rsidRPr="00CE1E57" w:rsidRDefault="00A6520A" w:rsidP="00CE1E57">
      <w:pPr>
        <w:shd w:val="clear" w:color="auto" w:fill="FFFFFF"/>
        <w:ind w:left="-72"/>
        <w:jc w:val="both"/>
        <w:textAlignment w:val="baseline"/>
        <w:rPr>
          <w:color w:val="000000"/>
          <w:sz w:val="28"/>
          <w:szCs w:val="28"/>
        </w:rPr>
      </w:pPr>
    </w:p>
    <w:p w:rsidR="00A6520A" w:rsidRPr="00CE1E57" w:rsidRDefault="00A6520A" w:rsidP="00CE1E57">
      <w:pPr>
        <w:shd w:val="clear" w:color="auto" w:fill="FFFFFF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CE1E57">
        <w:rPr>
          <w:color w:val="000000"/>
          <w:sz w:val="28"/>
          <w:szCs w:val="28"/>
          <w:bdr w:val="none" w:sz="0" w:space="0" w:color="auto" w:frame="1"/>
        </w:rPr>
        <w:t>Для обеспечения эффективной работы созданы постоянные комиссии, определены их полномочия и порядок работы, которые закреплены в  Положениях о  комиссиях.</w:t>
      </w:r>
    </w:p>
    <w:p w:rsidR="00A6520A" w:rsidRPr="00CE1E57" w:rsidRDefault="00A6520A" w:rsidP="00CE1E57">
      <w:pPr>
        <w:pStyle w:val="ListParagraph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E1E57">
        <w:rPr>
          <w:rFonts w:ascii="Times New Roman" w:hAnsi="Times New Roman" w:cs="Times New Roman"/>
          <w:sz w:val="28"/>
          <w:szCs w:val="28"/>
        </w:rPr>
        <w:tab/>
        <w:t xml:space="preserve">Профсоюзное собрание для решения </w:t>
      </w:r>
      <w:r>
        <w:rPr>
          <w:rFonts w:ascii="Times New Roman" w:hAnsi="Times New Roman" w:cs="Times New Roman"/>
          <w:sz w:val="28"/>
          <w:szCs w:val="28"/>
        </w:rPr>
        <w:t>важнейших  задач собирается  один раз</w:t>
      </w:r>
      <w:r w:rsidRPr="00CE1E57">
        <w:rPr>
          <w:rFonts w:ascii="Times New Roman" w:hAnsi="Times New Roman" w:cs="Times New Roman"/>
          <w:sz w:val="28"/>
          <w:szCs w:val="28"/>
        </w:rPr>
        <w:t xml:space="preserve"> в год.  Заседания профсоюзного комитета проводятся ежемесячно. </w:t>
      </w:r>
    </w:p>
    <w:p w:rsidR="00A6520A" w:rsidRPr="00CE1E57" w:rsidRDefault="00A6520A" w:rsidP="00CE1E57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E1E57">
        <w:rPr>
          <w:rFonts w:ascii="Times New Roman" w:hAnsi="Times New Roman" w:cs="Times New Roman"/>
          <w:sz w:val="28"/>
          <w:szCs w:val="28"/>
        </w:rPr>
        <w:t xml:space="preserve">    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 на оказание материальной помощи, выдачи билетов на культурные мероприятия и</w:t>
      </w:r>
      <w:r>
        <w:rPr>
          <w:rFonts w:ascii="Times New Roman" w:hAnsi="Times New Roman" w:cs="Times New Roman"/>
          <w:sz w:val="28"/>
          <w:szCs w:val="28"/>
        </w:rPr>
        <w:t xml:space="preserve"> учета</w:t>
      </w:r>
      <w:r w:rsidRPr="00CE1E57">
        <w:rPr>
          <w:rFonts w:ascii="Times New Roman" w:hAnsi="Times New Roman" w:cs="Times New Roman"/>
          <w:sz w:val="28"/>
          <w:szCs w:val="28"/>
        </w:rPr>
        <w:t xml:space="preserve"> дополнительных дней по коллективному договору.</w:t>
      </w:r>
    </w:p>
    <w:p w:rsidR="00A6520A" w:rsidRPr="00CE1E57" w:rsidRDefault="00A6520A" w:rsidP="00CE1E57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E1E57">
        <w:rPr>
          <w:rFonts w:ascii="Times New Roman" w:hAnsi="Times New Roman" w:cs="Times New Roman"/>
          <w:sz w:val="28"/>
          <w:szCs w:val="28"/>
        </w:rPr>
        <w:t>Совместно с уполномоченным по охране труда разработаны и утверждены инструкции по охране труда, все сотрудники ознакомлены под роспись. Ежеквартально  проводится обучение и инструктажи по охране труда, ежегодно была организована проверка знаний  по охране труда.</w:t>
      </w:r>
    </w:p>
    <w:p w:rsidR="00A6520A" w:rsidRPr="00CE1E57" w:rsidRDefault="00A6520A" w:rsidP="00CE1E57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Работники сада</w:t>
      </w:r>
      <w:r w:rsidRPr="00CE1E57">
        <w:rPr>
          <w:rFonts w:ascii="Times New Roman" w:hAnsi="Times New Roman" w:cs="Times New Roman"/>
          <w:sz w:val="28"/>
          <w:szCs w:val="28"/>
        </w:rPr>
        <w:t xml:space="preserve"> ежегодно</w:t>
      </w:r>
      <w:r>
        <w:rPr>
          <w:rFonts w:ascii="Times New Roman" w:hAnsi="Times New Roman" w:cs="Times New Roman"/>
          <w:sz w:val="28"/>
          <w:szCs w:val="28"/>
        </w:rPr>
        <w:t>, своевременно</w:t>
      </w:r>
      <w:r w:rsidRPr="00CE1E57">
        <w:rPr>
          <w:rFonts w:ascii="Times New Roman" w:hAnsi="Times New Roman" w:cs="Times New Roman"/>
          <w:sz w:val="28"/>
          <w:szCs w:val="28"/>
        </w:rPr>
        <w:t xml:space="preserve"> проходят медосмотр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6520A" w:rsidRPr="00CE1E57" w:rsidRDefault="00A6520A" w:rsidP="003108E8">
      <w:pPr>
        <w:pStyle w:val="ListParagraph"/>
        <w:spacing w:line="240" w:lineRule="auto"/>
        <w:ind w:left="180"/>
        <w:rPr>
          <w:rFonts w:ascii="Times New Roman" w:hAnsi="Times New Roman" w:cs="Times New Roman"/>
          <w:sz w:val="28"/>
          <w:szCs w:val="28"/>
        </w:rPr>
      </w:pPr>
      <w:r w:rsidRPr="00CE1E57">
        <w:rPr>
          <w:rFonts w:ascii="Times New Roman" w:hAnsi="Times New Roman" w:cs="Times New Roman"/>
          <w:sz w:val="28"/>
          <w:szCs w:val="28"/>
        </w:rPr>
        <w:t xml:space="preserve">  Анализируя работу  за отчетный период можно сделать следующий вывод, что воспользовались дополнительными </w:t>
      </w:r>
      <w:r>
        <w:rPr>
          <w:rFonts w:ascii="Times New Roman" w:hAnsi="Times New Roman" w:cs="Times New Roman"/>
          <w:sz w:val="28"/>
          <w:szCs w:val="28"/>
        </w:rPr>
        <w:t xml:space="preserve">днями по коллективному договору: </w:t>
      </w:r>
      <w:r w:rsidRPr="00CE1E57">
        <w:rPr>
          <w:rFonts w:ascii="Times New Roman" w:hAnsi="Times New Roman" w:cs="Times New Roman"/>
          <w:sz w:val="28"/>
          <w:szCs w:val="28"/>
        </w:rPr>
        <w:t xml:space="preserve"> мамины дни -</w:t>
      </w:r>
      <w:r>
        <w:rPr>
          <w:rFonts w:ascii="Times New Roman" w:hAnsi="Times New Roman" w:cs="Times New Roman"/>
          <w:sz w:val="28"/>
          <w:szCs w:val="28"/>
        </w:rPr>
        <w:t xml:space="preserve"> 19 сотрудников , смерть близких - 1 сотрудник, бракосочетание работника -1 сотрудник, родителям первоклассников - 2 сотрудника.</w:t>
      </w:r>
    </w:p>
    <w:p w:rsidR="00A6520A" w:rsidRPr="00CE1E57" w:rsidRDefault="00A6520A" w:rsidP="00CE1E57">
      <w:pPr>
        <w:pStyle w:val="ListParagraph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E1E57">
        <w:rPr>
          <w:rFonts w:ascii="Times New Roman" w:hAnsi="Times New Roman" w:cs="Times New Roman"/>
          <w:sz w:val="28"/>
          <w:szCs w:val="28"/>
        </w:rPr>
        <w:t xml:space="preserve">      </w:t>
      </w:r>
      <w:r w:rsidRPr="00CE1E57">
        <w:rPr>
          <w:rFonts w:ascii="Times New Roman" w:hAnsi="Times New Roman" w:cs="Times New Roman"/>
          <w:sz w:val="28"/>
          <w:szCs w:val="28"/>
        </w:rPr>
        <w:tab/>
        <w:t xml:space="preserve">За работу без б/л работникам предоставляется 3 дополнительно оплачиваемых дня к отпуску, в этом году воспользовались </w:t>
      </w:r>
      <w:r>
        <w:rPr>
          <w:rFonts w:ascii="Times New Roman" w:hAnsi="Times New Roman" w:cs="Times New Roman"/>
          <w:sz w:val="28"/>
          <w:szCs w:val="28"/>
        </w:rPr>
        <w:t xml:space="preserve"> 32 сотрудника сада</w:t>
      </w:r>
      <w:r w:rsidRPr="00CE1E5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 сотрудник воспользовался 4 дополнительными днями по уходу за детьми инвалидами.</w:t>
      </w:r>
    </w:p>
    <w:p w:rsidR="00A6520A" w:rsidRDefault="00A6520A" w:rsidP="00B64447">
      <w:pPr>
        <w:pStyle w:val="ListParagraph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E1E57">
        <w:rPr>
          <w:rFonts w:ascii="Times New Roman" w:hAnsi="Times New Roman" w:cs="Times New Roman"/>
          <w:sz w:val="28"/>
          <w:szCs w:val="28"/>
        </w:rPr>
        <w:t>От профкома сотрудникам наш</w:t>
      </w:r>
      <w:r>
        <w:rPr>
          <w:rFonts w:ascii="Times New Roman" w:hAnsi="Times New Roman" w:cs="Times New Roman"/>
          <w:sz w:val="28"/>
          <w:szCs w:val="28"/>
        </w:rPr>
        <w:t>его сада выдаются билеты на культурные мероприятия.</w:t>
      </w:r>
      <w:r w:rsidRPr="00CE1E57">
        <w:rPr>
          <w:rFonts w:ascii="Times New Roman" w:hAnsi="Times New Roman" w:cs="Times New Roman"/>
          <w:sz w:val="28"/>
          <w:szCs w:val="28"/>
        </w:rPr>
        <w:t xml:space="preserve"> Сотрудники детского сада с удовольствием посещают их.</w:t>
      </w:r>
    </w:p>
    <w:p w:rsidR="00A6520A" w:rsidRDefault="00A6520A" w:rsidP="00B64447">
      <w:pPr>
        <w:pStyle w:val="ListParagraph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Будущим первоклассникам, детям 8 сотрудников ,были вручены подарки к 1 сентября.</w:t>
      </w:r>
    </w:p>
    <w:p w:rsidR="00A6520A" w:rsidRDefault="00A6520A" w:rsidP="002F36C6">
      <w:pPr>
        <w:pStyle w:val="ListParagraph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  новогодних подарка от Деда мороза получили дети сотрудников нашего сада.</w:t>
      </w:r>
    </w:p>
    <w:p w:rsidR="00A6520A" w:rsidRDefault="00A6520A" w:rsidP="003108E8">
      <w:pPr>
        <w:pStyle w:val="ListParagraph"/>
        <w:spacing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 w:rsidRPr="003108E8">
        <w:rPr>
          <w:rFonts w:ascii="Times New Roman" w:hAnsi="Times New Roman" w:cs="Times New Roman"/>
          <w:sz w:val="28"/>
          <w:szCs w:val="28"/>
        </w:rPr>
        <w:t>Постоянно оказывается материальная помощь сотрудникам, связанная с рождением ребенка, бракосочетание</w:t>
      </w:r>
      <w:r>
        <w:rPr>
          <w:rFonts w:ascii="Times New Roman" w:hAnsi="Times New Roman" w:cs="Times New Roman"/>
          <w:sz w:val="28"/>
          <w:szCs w:val="28"/>
        </w:rPr>
        <w:t xml:space="preserve">м, с юбилеем и </w:t>
      </w:r>
      <w:r w:rsidRPr="003108E8">
        <w:rPr>
          <w:rFonts w:ascii="Times New Roman" w:hAnsi="Times New Roman" w:cs="Times New Roman"/>
          <w:sz w:val="28"/>
          <w:szCs w:val="28"/>
        </w:rPr>
        <w:t xml:space="preserve"> при потере близкого члена семьи. </w:t>
      </w:r>
      <w:r>
        <w:rPr>
          <w:rFonts w:ascii="Times New Roman" w:hAnsi="Times New Roman" w:cs="Times New Roman"/>
          <w:sz w:val="28"/>
          <w:szCs w:val="28"/>
        </w:rPr>
        <w:t xml:space="preserve">Праздничные концерты со вручением памятных подарков от профсоюза прошли в такие праздники как день дошкольного работника ,новый год и 8 марта. В день матери принимали поздравления и памятные подарки многодетные мамы нашего учреждения. В 2024 году принимали поздравления в честь юбилея 3 сотрудника. </w:t>
      </w:r>
    </w:p>
    <w:p w:rsidR="00A6520A" w:rsidRDefault="00A6520A" w:rsidP="00CE1E57">
      <w:pPr>
        <w:pStyle w:val="BodyText3"/>
        <w:spacing w:after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Сотрудники</w:t>
      </w:r>
      <w:r w:rsidRPr="00CE1E57">
        <w:rPr>
          <w:sz w:val="28"/>
          <w:szCs w:val="28"/>
        </w:rPr>
        <w:t xml:space="preserve"> МАДОУ №94 «Лилия», ежегодный участник </w:t>
      </w:r>
      <w:r>
        <w:rPr>
          <w:sz w:val="28"/>
          <w:szCs w:val="28"/>
        </w:rPr>
        <w:t>спортивных мероприятий</w:t>
      </w:r>
      <w:r w:rsidRPr="00CE1E57">
        <w:rPr>
          <w:sz w:val="28"/>
          <w:szCs w:val="28"/>
        </w:rPr>
        <w:t xml:space="preserve">, проводимые </w:t>
      </w:r>
      <w:hyperlink r:id="rId5" w:history="1">
        <w:r w:rsidRPr="001630CB">
          <w:rPr>
            <w:rStyle w:val="Hyperlink"/>
            <w:color w:val="000000"/>
            <w:sz w:val="28"/>
            <w:szCs w:val="28"/>
            <w:u w:val="none"/>
          </w:rPr>
          <w:t xml:space="preserve">городской организацией профсоюзов работников </w:t>
        </w:r>
        <w:r>
          <w:rPr>
            <w:rStyle w:val="Hyperlink"/>
            <w:color w:val="000000"/>
            <w:sz w:val="28"/>
            <w:szCs w:val="28"/>
            <w:u w:val="none"/>
          </w:rPr>
          <w:t>образования .</w:t>
        </w:r>
      </w:hyperlink>
    </w:p>
    <w:p w:rsidR="00A6520A" w:rsidRDefault="00A6520A" w:rsidP="00CE1E57">
      <w:pPr>
        <w:pStyle w:val="BodyText3"/>
        <w:spacing w:after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Вокально-хореографический творческий коллектив нашего сада  участвовал в городском фестивале "Таланты вокруг нас" и был награжден на гала -концерте лауреатом первой степени.</w:t>
      </w:r>
    </w:p>
    <w:p w:rsidR="00A6520A" w:rsidRPr="00CE1E57" w:rsidRDefault="00A6520A" w:rsidP="00B64447">
      <w:pPr>
        <w:jc w:val="both"/>
        <w:rPr>
          <w:sz w:val="28"/>
          <w:szCs w:val="28"/>
        </w:rPr>
      </w:pPr>
      <w:r w:rsidRPr="00CE1E57">
        <w:rPr>
          <w:sz w:val="28"/>
          <w:szCs w:val="28"/>
        </w:rPr>
        <w:tab/>
      </w:r>
    </w:p>
    <w:p w:rsidR="00A6520A" w:rsidRPr="00CE1E57" w:rsidRDefault="00A6520A" w:rsidP="00A171AD">
      <w:pPr>
        <w:jc w:val="both"/>
        <w:rPr>
          <w:sz w:val="28"/>
          <w:szCs w:val="28"/>
        </w:rPr>
      </w:pPr>
      <w:r w:rsidRPr="00CE1E57">
        <w:rPr>
          <w:sz w:val="28"/>
          <w:szCs w:val="28"/>
        </w:rPr>
        <w:tab/>
      </w:r>
      <w:r w:rsidRPr="00CE1E57">
        <w:rPr>
          <w:sz w:val="28"/>
          <w:szCs w:val="28"/>
        </w:rPr>
        <w:tab/>
        <w:t>Хочется пожелать всем коллегам сохранения единства, сплоченности нашей организации, взаимопонимания и взаимовыручки,</w:t>
      </w:r>
      <w:r>
        <w:rPr>
          <w:sz w:val="28"/>
          <w:szCs w:val="28"/>
        </w:rPr>
        <w:t xml:space="preserve"> которое так помогает  в работе.</w:t>
      </w:r>
    </w:p>
    <w:sectPr w:rsidR="00A6520A" w:rsidRPr="00CE1E57" w:rsidSect="008F0588">
      <w:pgSz w:w="11906" w:h="16838" w:code="9"/>
      <w:pgMar w:top="1134" w:right="851" w:bottom="1134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35563"/>
    <w:multiLevelType w:val="hybridMultilevel"/>
    <w:tmpl w:val="F7E0E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90DD8"/>
    <w:multiLevelType w:val="hybridMultilevel"/>
    <w:tmpl w:val="7CAEA4DA"/>
    <w:lvl w:ilvl="0" w:tplc="450C55DE">
      <w:start w:val="1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3" w:hanging="360"/>
      </w:pPr>
    </w:lvl>
    <w:lvl w:ilvl="2" w:tplc="0419001B">
      <w:start w:val="1"/>
      <w:numFmt w:val="lowerRoman"/>
      <w:lvlText w:val="%3."/>
      <w:lvlJc w:val="right"/>
      <w:pPr>
        <w:ind w:left="3213" w:hanging="180"/>
      </w:pPr>
    </w:lvl>
    <w:lvl w:ilvl="3" w:tplc="0419000F">
      <w:start w:val="1"/>
      <w:numFmt w:val="decimal"/>
      <w:lvlText w:val="%4."/>
      <w:lvlJc w:val="left"/>
      <w:pPr>
        <w:ind w:left="3933" w:hanging="360"/>
      </w:pPr>
    </w:lvl>
    <w:lvl w:ilvl="4" w:tplc="04190019">
      <w:start w:val="1"/>
      <w:numFmt w:val="lowerLetter"/>
      <w:lvlText w:val="%5."/>
      <w:lvlJc w:val="left"/>
      <w:pPr>
        <w:ind w:left="4653" w:hanging="360"/>
      </w:pPr>
    </w:lvl>
    <w:lvl w:ilvl="5" w:tplc="0419001B">
      <w:start w:val="1"/>
      <w:numFmt w:val="lowerRoman"/>
      <w:lvlText w:val="%6."/>
      <w:lvlJc w:val="right"/>
      <w:pPr>
        <w:ind w:left="5373" w:hanging="180"/>
      </w:pPr>
    </w:lvl>
    <w:lvl w:ilvl="6" w:tplc="0419000F">
      <w:start w:val="1"/>
      <w:numFmt w:val="decimal"/>
      <w:lvlText w:val="%7."/>
      <w:lvlJc w:val="left"/>
      <w:pPr>
        <w:ind w:left="6093" w:hanging="360"/>
      </w:pPr>
    </w:lvl>
    <w:lvl w:ilvl="7" w:tplc="04190019">
      <w:start w:val="1"/>
      <w:numFmt w:val="lowerLetter"/>
      <w:lvlText w:val="%8."/>
      <w:lvlJc w:val="left"/>
      <w:pPr>
        <w:ind w:left="6813" w:hanging="360"/>
      </w:pPr>
    </w:lvl>
    <w:lvl w:ilvl="8" w:tplc="0419001B">
      <w:start w:val="1"/>
      <w:numFmt w:val="lowerRoman"/>
      <w:lvlText w:val="%9."/>
      <w:lvlJc w:val="right"/>
      <w:pPr>
        <w:ind w:left="7533" w:hanging="180"/>
      </w:pPr>
    </w:lvl>
  </w:abstractNum>
  <w:abstractNum w:abstractNumId="2">
    <w:nsid w:val="1D520F7C"/>
    <w:multiLevelType w:val="multilevel"/>
    <w:tmpl w:val="F7E0E1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9C1C7A"/>
    <w:multiLevelType w:val="hybridMultilevel"/>
    <w:tmpl w:val="4C62C8B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52E7E7B"/>
    <w:multiLevelType w:val="hybridMultilevel"/>
    <w:tmpl w:val="B89CD1E2"/>
    <w:lvl w:ilvl="0" w:tplc="DB5E62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D06638"/>
    <w:multiLevelType w:val="multilevel"/>
    <w:tmpl w:val="8862C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  <w:szCs w:val="20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6E64"/>
    <w:rsid w:val="00021C0C"/>
    <w:rsid w:val="00035C3C"/>
    <w:rsid w:val="00062626"/>
    <w:rsid w:val="00094ACC"/>
    <w:rsid w:val="000B47E3"/>
    <w:rsid w:val="000B7880"/>
    <w:rsid w:val="001174FC"/>
    <w:rsid w:val="001502CF"/>
    <w:rsid w:val="001630CB"/>
    <w:rsid w:val="00164D0C"/>
    <w:rsid w:val="00171C9C"/>
    <w:rsid w:val="0018793C"/>
    <w:rsid w:val="00216E8E"/>
    <w:rsid w:val="00235F01"/>
    <w:rsid w:val="00263AB8"/>
    <w:rsid w:val="002851D8"/>
    <w:rsid w:val="002860AB"/>
    <w:rsid w:val="002C053B"/>
    <w:rsid w:val="002D7316"/>
    <w:rsid w:val="002F36C6"/>
    <w:rsid w:val="00306469"/>
    <w:rsid w:val="003108E8"/>
    <w:rsid w:val="00345B72"/>
    <w:rsid w:val="00364CAF"/>
    <w:rsid w:val="00372F87"/>
    <w:rsid w:val="003A2ED2"/>
    <w:rsid w:val="003B7BA0"/>
    <w:rsid w:val="003C1E89"/>
    <w:rsid w:val="004210C4"/>
    <w:rsid w:val="00427537"/>
    <w:rsid w:val="00437CB7"/>
    <w:rsid w:val="00470011"/>
    <w:rsid w:val="00485C94"/>
    <w:rsid w:val="00540C60"/>
    <w:rsid w:val="00545ABE"/>
    <w:rsid w:val="005504DA"/>
    <w:rsid w:val="00563D4F"/>
    <w:rsid w:val="005A4BFC"/>
    <w:rsid w:val="005B0DA8"/>
    <w:rsid w:val="005F3848"/>
    <w:rsid w:val="00636F3C"/>
    <w:rsid w:val="00652917"/>
    <w:rsid w:val="00661DB8"/>
    <w:rsid w:val="00666C2E"/>
    <w:rsid w:val="00696E23"/>
    <w:rsid w:val="006A38E8"/>
    <w:rsid w:val="006B6099"/>
    <w:rsid w:val="006D438F"/>
    <w:rsid w:val="00776F88"/>
    <w:rsid w:val="0078177A"/>
    <w:rsid w:val="007E57AF"/>
    <w:rsid w:val="00825CB5"/>
    <w:rsid w:val="00847AB8"/>
    <w:rsid w:val="008A2082"/>
    <w:rsid w:val="008B56A4"/>
    <w:rsid w:val="008D30B3"/>
    <w:rsid w:val="008F0588"/>
    <w:rsid w:val="00942414"/>
    <w:rsid w:val="0097464C"/>
    <w:rsid w:val="009757BC"/>
    <w:rsid w:val="00977466"/>
    <w:rsid w:val="00992D03"/>
    <w:rsid w:val="009A0C93"/>
    <w:rsid w:val="00A171AD"/>
    <w:rsid w:val="00A350C4"/>
    <w:rsid w:val="00A441E9"/>
    <w:rsid w:val="00A6520A"/>
    <w:rsid w:val="00A77249"/>
    <w:rsid w:val="00A82AC0"/>
    <w:rsid w:val="00AC7208"/>
    <w:rsid w:val="00AD0C12"/>
    <w:rsid w:val="00B41DD8"/>
    <w:rsid w:val="00B44DB9"/>
    <w:rsid w:val="00B64447"/>
    <w:rsid w:val="00B75649"/>
    <w:rsid w:val="00B83D57"/>
    <w:rsid w:val="00BA1EA8"/>
    <w:rsid w:val="00BC24F1"/>
    <w:rsid w:val="00C5066E"/>
    <w:rsid w:val="00C67AD0"/>
    <w:rsid w:val="00CE1E57"/>
    <w:rsid w:val="00D36DA9"/>
    <w:rsid w:val="00D37976"/>
    <w:rsid w:val="00D56A16"/>
    <w:rsid w:val="00D71DCA"/>
    <w:rsid w:val="00D86443"/>
    <w:rsid w:val="00D86733"/>
    <w:rsid w:val="00DD4040"/>
    <w:rsid w:val="00E01F60"/>
    <w:rsid w:val="00E42E9C"/>
    <w:rsid w:val="00E6460C"/>
    <w:rsid w:val="00E751DD"/>
    <w:rsid w:val="00ED5D62"/>
    <w:rsid w:val="00EF6E64"/>
    <w:rsid w:val="00F22580"/>
    <w:rsid w:val="00F43198"/>
    <w:rsid w:val="00F5449A"/>
    <w:rsid w:val="00FF7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E6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F6E64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NormalWeb">
    <w:name w:val="Normal (Web)"/>
    <w:basedOn w:val="Normal"/>
    <w:uiPriority w:val="99"/>
    <w:rsid w:val="00372F87"/>
    <w:pPr>
      <w:spacing w:before="100" w:beforeAutospacing="1" w:after="100" w:afterAutospacing="1"/>
    </w:pPr>
  </w:style>
  <w:style w:type="paragraph" w:styleId="BodyText3">
    <w:name w:val="Body Text 3"/>
    <w:basedOn w:val="Normal"/>
    <w:link w:val="BodyText3Char"/>
    <w:uiPriority w:val="99"/>
    <w:rsid w:val="00372F8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372F87"/>
    <w:rPr>
      <w:rFonts w:eastAsia="Times New Roman"/>
      <w:sz w:val="16"/>
      <w:szCs w:val="16"/>
      <w:lang w:val="ru-RU" w:eastAsia="ru-RU"/>
    </w:rPr>
  </w:style>
  <w:style w:type="character" w:styleId="Hyperlink">
    <w:name w:val="Hyperlink"/>
    <w:basedOn w:val="DefaultParagraphFont"/>
    <w:uiPriority w:val="99"/>
    <w:rsid w:val="00372F8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tavgorprof.ucoz.ru/news/iv_zasedanie_komiteta_stavropolskoj_gorodskoj_organizacii_profsojuza_rabotnikov_narodnogo_obrazovanija_i_nauki_rf/2015-09-30-7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293</TotalTime>
  <Pages>2</Pages>
  <Words>603</Words>
  <Characters>3441</Characters>
  <Application>Microsoft Office Outlook</Application>
  <DocSecurity>0</DocSecurity>
  <Lines>0</Lines>
  <Paragraphs>0</Paragraphs>
  <ScaleCrop>false</ScaleCrop>
  <Company>NISPTR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16</cp:revision>
  <cp:lastPrinted>2025-04-09T05:01:00Z</cp:lastPrinted>
  <dcterms:created xsi:type="dcterms:W3CDTF">2017-03-23T06:06:00Z</dcterms:created>
  <dcterms:modified xsi:type="dcterms:W3CDTF">2025-04-09T05:01:00Z</dcterms:modified>
</cp:coreProperties>
</file>